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5B07" w:rsidRDefault="00DA5B07" w:rsidP="00DA5B07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>Want to Host a Green Your Holidays Campaign?</w:t>
      </w:r>
    </w:p>
    <w:p w:rsidR="00DA5B07" w:rsidRDefault="00DA5B07" w:rsidP="00DA5B07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noProof/>
          <w:color w:val="4D9836"/>
          <w:sz w:val="40"/>
          <w:szCs w:val="40"/>
        </w:rPr>
        <w:drawing>
          <wp:inline distT="114300" distB="114300" distL="114300" distR="114300" wp14:anchorId="1CC8E05F" wp14:editId="6154662A">
            <wp:extent cx="762000" cy="770194"/>
            <wp:effectExtent l="0" t="0" r="0" b="0"/>
            <wp:docPr id="4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l="38819" t="28224" r="38750" b="2626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701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5B07" w:rsidRDefault="00DA5B07" w:rsidP="00DA5B07">
      <w:pPr>
        <w:jc w:val="center"/>
        <w:rPr>
          <w:rFonts w:ascii="Gilroy Light" w:eastAsia="Gilroy Light" w:hAnsi="Gilroy Light" w:cs="Gilroy Light"/>
          <w:sz w:val="28"/>
          <w:szCs w:val="28"/>
        </w:rPr>
      </w:pPr>
      <w:r>
        <w:rPr>
          <w:rFonts w:ascii="Gilroy Light" w:eastAsia="Gilroy Light" w:hAnsi="Gilroy Light" w:cs="Gilroy Light"/>
          <w:sz w:val="28"/>
          <w:szCs w:val="28"/>
        </w:rPr>
        <w:t xml:space="preserve">Help the environment by </w:t>
      </w:r>
    </w:p>
    <w:p w:rsidR="00DA5B07" w:rsidRDefault="00DA5B07" w:rsidP="00DA5B07">
      <w:pPr>
        <w:jc w:val="center"/>
        <w:rPr>
          <w:rFonts w:ascii="Gilroy Light" w:eastAsia="Gilroy Light" w:hAnsi="Gilroy Light" w:cs="Gilroy Light"/>
          <w:sz w:val="28"/>
          <w:szCs w:val="28"/>
        </w:rPr>
      </w:pPr>
      <w:r>
        <w:rPr>
          <w:rFonts w:ascii="Gilroy Light" w:eastAsia="Gilroy Light" w:hAnsi="Gilroy Light" w:cs="Gilroy Light"/>
          <w:sz w:val="28"/>
          <w:szCs w:val="28"/>
        </w:rPr>
        <w:t>joining our Green Your Holidays Campaign!</w:t>
      </w:r>
    </w:p>
    <w:p w:rsidR="00DA5B07" w:rsidRDefault="00DA5B07" w:rsidP="00DA5B07">
      <w:pPr>
        <w:rPr>
          <w:rFonts w:ascii="Gilroy Light" w:eastAsia="Gilroy Light" w:hAnsi="Gilroy Light" w:cs="Gilroy Light"/>
          <w:sz w:val="28"/>
          <w:szCs w:val="28"/>
        </w:rPr>
      </w:pPr>
    </w:p>
    <w:p w:rsidR="00DA5B07" w:rsidRDefault="00DA5B07" w:rsidP="00DA5B07">
      <w:pPr>
        <w:jc w:val="center"/>
        <w:rPr>
          <w:rFonts w:ascii="Gilroy Light" w:eastAsia="Gilroy Light" w:hAnsi="Gilroy Light" w:cs="Gilroy Light"/>
          <w:b/>
          <w:sz w:val="28"/>
          <w:szCs w:val="28"/>
        </w:rPr>
      </w:pPr>
      <w:r>
        <w:rPr>
          <w:rFonts w:ascii="Gilroy Light" w:eastAsia="Gilroy Light" w:hAnsi="Gilroy Light" w:cs="Gilroy Light"/>
          <w:b/>
          <w:sz w:val="28"/>
          <w:szCs w:val="28"/>
        </w:rPr>
        <w:t>Sign up here</w:t>
      </w:r>
    </w:p>
    <w:p w:rsidR="00DA5B07" w:rsidRDefault="00DA5B07" w:rsidP="00DA5B07">
      <w:pPr>
        <w:jc w:val="center"/>
        <w:rPr>
          <w:rFonts w:ascii="Gilroy Light" w:eastAsia="Gilroy Light" w:hAnsi="Gilroy Light" w:cs="Gilroy Light"/>
          <w:sz w:val="28"/>
          <w:szCs w:val="28"/>
        </w:rPr>
      </w:pPr>
    </w:p>
    <w:tbl>
      <w:tblPr>
        <w:tblW w:w="9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DA5B07" w:rsidTr="00DA5B07">
        <w:trPr>
          <w:trHeight w:val="377"/>
        </w:trPr>
        <w:tc>
          <w:tcPr>
            <w:tcW w:w="3116" w:type="dxa"/>
            <w:shd w:val="clear" w:color="auto" w:fill="E7E6E6"/>
          </w:tcPr>
          <w:p w:rsidR="00DA5B07" w:rsidRDefault="00DA5B07" w:rsidP="00AE267C">
            <w:pPr>
              <w:spacing w:line="276" w:lineRule="auto"/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/>
          </w:tcPr>
          <w:p w:rsidR="00DA5B07" w:rsidRDefault="00DA5B07" w:rsidP="00AE267C">
            <w:pPr>
              <w:spacing w:line="276" w:lineRule="auto"/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/>
          </w:tcPr>
          <w:p w:rsidR="00DA5B07" w:rsidRDefault="00DA5B07" w:rsidP="00AE267C">
            <w:pPr>
              <w:spacing w:line="276" w:lineRule="auto"/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Email Address</w:t>
            </w: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DA5B07" w:rsidTr="00DA5B07">
        <w:tc>
          <w:tcPr>
            <w:tcW w:w="3116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:rsidR="00DA5B07" w:rsidRDefault="00DA5B07" w:rsidP="00AE267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</w:tbl>
    <w:p w:rsidR="00684C94" w:rsidRDefault="00E05186"/>
    <w:sectPr w:rsidR="00684C94" w:rsidSect="001B0D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05186" w:rsidRDefault="00E05186" w:rsidP="005B749F">
      <w:r>
        <w:separator/>
      </w:r>
    </w:p>
  </w:endnote>
  <w:endnote w:type="continuationSeparator" w:id="0">
    <w:p w:rsidR="00E05186" w:rsidRDefault="00E05186" w:rsidP="005B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B749F" w:rsidRDefault="00F7665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81E6182" wp14:editId="46DFCE7C">
          <wp:simplePos x="0" y="0"/>
          <wp:positionH relativeFrom="column">
            <wp:posOffset>6045200</wp:posOffset>
          </wp:positionH>
          <wp:positionV relativeFrom="paragraph">
            <wp:posOffset>-355600</wp:posOffset>
          </wp:positionV>
          <wp:extent cx="742209" cy="907144"/>
          <wp:effectExtent l="0" t="0" r="0" b="0"/>
          <wp:wrapNone/>
          <wp:docPr id="2" name="Picture 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209" cy="90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05186" w:rsidRDefault="00E05186" w:rsidP="005B749F">
      <w:r>
        <w:separator/>
      </w:r>
    </w:p>
  </w:footnote>
  <w:footnote w:type="continuationSeparator" w:id="0">
    <w:p w:rsidR="00E05186" w:rsidRDefault="00E05186" w:rsidP="005B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B749F" w:rsidRDefault="005B749F" w:rsidP="005B749F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9264" behindDoc="1" locked="0" layoutInCell="1" allowOverlap="1" wp14:anchorId="3F46AF5A" wp14:editId="15C1DCB9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lroy ExtraBold" w:hAnsi="Gilroy ExtraBold"/>
        <w:color w:val="4E9836"/>
        <w:sz w:val="36"/>
        <w:szCs w:val="36"/>
      </w:rPr>
      <w:t>LAUNCH Project Toolkits</w:t>
    </w:r>
  </w:p>
  <w:p w:rsidR="005B749F" w:rsidRDefault="005B749F" w:rsidP="005B749F">
    <w:pPr>
      <w:pStyle w:val="Header"/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07"/>
    <w:rsid w:val="001B0DCC"/>
    <w:rsid w:val="00204A49"/>
    <w:rsid w:val="005B749F"/>
    <w:rsid w:val="005E18AB"/>
    <w:rsid w:val="00AB7A8D"/>
    <w:rsid w:val="00DA5B07"/>
    <w:rsid w:val="00E05186"/>
    <w:rsid w:val="00F13B9D"/>
    <w:rsid w:val="00F76657"/>
    <w:rsid w:val="00FA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D2F084"/>
  <w15:chartTrackingRefBased/>
  <w15:docId w15:val="{500C0BD9-E610-AC4F-8A03-3EC4EF2D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B07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4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B749F"/>
  </w:style>
  <w:style w:type="paragraph" w:styleId="Footer">
    <w:name w:val="footer"/>
    <w:basedOn w:val="Normal"/>
    <w:link w:val="FooterChar"/>
    <w:uiPriority w:val="99"/>
    <w:unhideWhenUsed/>
    <w:rsid w:val="005B74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B7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lennarnade/Library/Group%20Containers/UBF8T346G9.Office/User%20Content.localized/Templates.localized/Launch%20Resour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Launch Resource Template.dotx</Template>
  <TotalTime>0</TotalTime>
  <Pages>2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Glenn Arnade</cp:lastModifiedBy>
  <cp:revision>1</cp:revision>
  <dcterms:created xsi:type="dcterms:W3CDTF">2022-12-06T23:00:00Z</dcterms:created>
  <dcterms:modified xsi:type="dcterms:W3CDTF">2022-12-06T23:00:00Z</dcterms:modified>
</cp:coreProperties>
</file>