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7AC13" w14:textId="3B77EAEA" w:rsidR="00311013" w:rsidRDefault="00F2310B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Waste Audit</w:t>
      </w:r>
      <w:r w:rsidR="006B5665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</w:t>
      </w:r>
      <w:r w:rsidR="00311013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Tracker</w:t>
      </w:r>
    </w:p>
    <w:p w14:paraId="6DC13422" w14:textId="77777777" w:rsidR="00311013" w:rsidRPr="00311013" w:rsidRDefault="00311013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20"/>
          <w:szCs w:val="20"/>
        </w:rPr>
      </w:pPr>
    </w:p>
    <w:p w14:paraId="701241FF" w14:textId="0783FF0B" w:rsidR="006B5665" w:rsidRPr="006B5665" w:rsidRDefault="006B5665" w:rsidP="006B5665">
      <w:pPr>
        <w:rPr>
          <w:rFonts w:ascii="Arial" w:eastAsia="Times New Roman" w:hAnsi="Arial" w:cs="Arial"/>
        </w:rPr>
      </w:pPr>
      <w:r w:rsidRPr="006B5665">
        <w:rPr>
          <w:rFonts w:ascii="Arial" w:eastAsia="Times New Roman" w:hAnsi="Arial" w:cs="Arial"/>
          <w:color w:val="000000"/>
        </w:rPr>
        <w:t xml:space="preserve">Using this worksheet, students will tally how much </w:t>
      </w:r>
      <w:r w:rsidR="00F2310B">
        <w:rPr>
          <w:rFonts w:ascii="Arial" w:eastAsia="Times New Roman" w:hAnsi="Arial" w:cs="Arial"/>
          <w:color w:val="000000"/>
        </w:rPr>
        <w:t>waste</w:t>
      </w:r>
      <w:r w:rsidRPr="006B5665">
        <w:rPr>
          <w:rFonts w:ascii="Arial" w:eastAsia="Times New Roman" w:hAnsi="Arial" w:cs="Arial"/>
          <w:color w:val="000000"/>
        </w:rPr>
        <w:t xml:space="preserve"> is disposed of based on each category.</w:t>
      </w:r>
    </w:p>
    <w:p w14:paraId="3B944E55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438DE3A7" w14:textId="43BF6C6A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School Name</w:t>
      </w:r>
      <w:r>
        <w:rPr>
          <w:rFonts w:ascii="Arial" w:eastAsia="Times New Roman" w:hAnsi="Arial" w:cs="Arial"/>
          <w:color w:val="000000"/>
        </w:rPr>
        <w:t>:_____________________________________</w:t>
      </w:r>
    </w:p>
    <w:p w14:paraId="4F74ABC6" w14:textId="27C34616" w:rsidR="006B5665" w:rsidRDefault="006B5665" w:rsidP="006B5665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538135" w:themeColor="accent6" w:themeShade="BF"/>
        </w:rPr>
        <w:t xml:space="preserve">Location of </w:t>
      </w:r>
      <w:r w:rsidR="00F2310B">
        <w:rPr>
          <w:rFonts w:ascii="Arial" w:eastAsia="Times New Roman" w:hAnsi="Arial" w:cs="Arial"/>
          <w:b/>
          <w:bCs/>
          <w:color w:val="538135" w:themeColor="accent6" w:themeShade="BF"/>
        </w:rPr>
        <w:t>Waste Audit</w:t>
      </w:r>
      <w:r>
        <w:rPr>
          <w:rFonts w:ascii="Arial" w:eastAsia="Times New Roman" w:hAnsi="Arial" w:cs="Arial"/>
          <w:color w:val="000000"/>
        </w:rPr>
        <w:t>:__________________________</w:t>
      </w:r>
    </w:p>
    <w:p w14:paraId="21AEF188" w14:textId="24D23745" w:rsidR="006B5665" w:rsidRDefault="006B5665" w:rsidP="0031101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538135" w:themeColor="accent6" w:themeShade="BF"/>
        </w:rPr>
        <w:t xml:space="preserve">Date of </w:t>
      </w:r>
      <w:r w:rsidR="00F2310B">
        <w:rPr>
          <w:rFonts w:ascii="Arial" w:eastAsia="Times New Roman" w:hAnsi="Arial" w:cs="Arial"/>
          <w:b/>
          <w:bCs/>
          <w:color w:val="538135" w:themeColor="accent6" w:themeShade="BF"/>
        </w:rPr>
        <w:t>Waste Audit</w:t>
      </w:r>
      <w:r>
        <w:rPr>
          <w:rFonts w:ascii="Arial" w:eastAsia="Times New Roman" w:hAnsi="Arial" w:cs="Arial"/>
          <w:color w:val="000000"/>
        </w:rPr>
        <w:t>:______________________________</w:t>
      </w:r>
    </w:p>
    <w:p w14:paraId="3578B2A9" w14:textId="77777777" w:rsidR="00311013" w:rsidRPr="00311013" w:rsidRDefault="00311013" w:rsidP="006B5665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10417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2811"/>
        <w:gridCol w:w="1984"/>
        <w:gridCol w:w="1902"/>
        <w:gridCol w:w="1892"/>
        <w:gridCol w:w="1828"/>
      </w:tblGrid>
      <w:tr w:rsidR="00F2310B" w14:paraId="0A3B84AE" w14:textId="762F5AE0" w:rsidTr="00F2310B">
        <w:trPr>
          <w:trHeight w:val="531"/>
        </w:trPr>
        <w:tc>
          <w:tcPr>
            <w:tcW w:w="2811" w:type="dxa"/>
            <w:shd w:val="clear" w:color="auto" w:fill="DBDBDB" w:themeFill="accent3" w:themeFillTint="66"/>
          </w:tcPr>
          <w:p w14:paraId="726ACD44" w14:textId="77777777" w:rsidR="00F2310B" w:rsidRDefault="00F2310B" w:rsidP="00311013">
            <w:pPr>
              <w:jc w:val="center"/>
            </w:pPr>
          </w:p>
        </w:tc>
        <w:tc>
          <w:tcPr>
            <w:tcW w:w="1984" w:type="dxa"/>
            <w:shd w:val="clear" w:color="auto" w:fill="DBDBDB" w:themeFill="accent3" w:themeFillTint="66"/>
          </w:tcPr>
          <w:p w14:paraId="06519BAC" w14:textId="5E8C3FA2" w:rsidR="00F2310B" w:rsidRPr="00311013" w:rsidRDefault="00F2310B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Trash</w:t>
            </w:r>
          </w:p>
        </w:tc>
        <w:tc>
          <w:tcPr>
            <w:tcW w:w="1902" w:type="dxa"/>
            <w:shd w:val="clear" w:color="auto" w:fill="DBDBDB" w:themeFill="accent3" w:themeFillTint="66"/>
          </w:tcPr>
          <w:p w14:paraId="03CDD39B" w14:textId="631CD971" w:rsidR="00F2310B" w:rsidRPr="00311013" w:rsidRDefault="00F2310B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Recycle</w:t>
            </w:r>
          </w:p>
        </w:tc>
        <w:tc>
          <w:tcPr>
            <w:tcW w:w="1892" w:type="dxa"/>
            <w:shd w:val="clear" w:color="auto" w:fill="DBDBDB" w:themeFill="accent3" w:themeFillTint="66"/>
          </w:tcPr>
          <w:p w14:paraId="2469452F" w14:textId="48C38E3B" w:rsidR="00F2310B" w:rsidRPr="00311013" w:rsidRDefault="00F2310B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Compost</w:t>
            </w:r>
          </w:p>
        </w:tc>
        <w:tc>
          <w:tcPr>
            <w:tcW w:w="1828" w:type="dxa"/>
            <w:shd w:val="clear" w:color="auto" w:fill="DBDBDB" w:themeFill="accent3" w:themeFillTint="66"/>
          </w:tcPr>
          <w:p w14:paraId="11BE28E8" w14:textId="624EB423" w:rsidR="00F2310B" w:rsidRPr="00311013" w:rsidRDefault="00F2310B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>
              <w:rPr>
                <w:b/>
                <w:bCs/>
                <w:color w:val="538135" w:themeColor="accent6" w:themeShade="BF"/>
              </w:rPr>
              <w:t>Other</w:t>
            </w:r>
          </w:p>
        </w:tc>
      </w:tr>
      <w:tr w:rsidR="00F2310B" w14:paraId="3860C576" w14:textId="4734048D" w:rsidTr="00F2310B">
        <w:trPr>
          <w:trHeight w:val="6419"/>
        </w:trPr>
        <w:tc>
          <w:tcPr>
            <w:tcW w:w="2811" w:type="dxa"/>
            <w:shd w:val="clear" w:color="auto" w:fill="E7E6E6" w:themeFill="background2"/>
          </w:tcPr>
          <w:p w14:paraId="0A59AB30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4E696ADA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3959C370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25EEAFDF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64E04F37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583CAC13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2A7505DF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4A8A0D33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22FE4EA6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7837A011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0F620483" w14:textId="77777777" w:rsidR="00F2310B" w:rsidRDefault="00F2310B" w:rsidP="00C57E22">
            <w:pPr>
              <w:jc w:val="center"/>
              <w:rPr>
                <w:b/>
                <w:bCs/>
              </w:rPr>
            </w:pPr>
          </w:p>
          <w:p w14:paraId="285DB080" w14:textId="306AB6EF" w:rsidR="00F2310B" w:rsidRPr="00311013" w:rsidRDefault="00F2310B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Tally of Each Waste Category</w:t>
            </w:r>
          </w:p>
        </w:tc>
        <w:tc>
          <w:tcPr>
            <w:tcW w:w="1984" w:type="dxa"/>
          </w:tcPr>
          <w:p w14:paraId="2D48D533" w14:textId="77777777" w:rsidR="00F2310B" w:rsidRDefault="00F2310B" w:rsidP="00C57E22">
            <w:pPr>
              <w:jc w:val="center"/>
            </w:pPr>
          </w:p>
        </w:tc>
        <w:tc>
          <w:tcPr>
            <w:tcW w:w="1902" w:type="dxa"/>
          </w:tcPr>
          <w:p w14:paraId="5E27CFEE" w14:textId="77777777" w:rsidR="00F2310B" w:rsidRDefault="00F2310B" w:rsidP="00C57E22">
            <w:pPr>
              <w:jc w:val="center"/>
            </w:pPr>
          </w:p>
        </w:tc>
        <w:tc>
          <w:tcPr>
            <w:tcW w:w="1892" w:type="dxa"/>
          </w:tcPr>
          <w:p w14:paraId="2998A035" w14:textId="77777777" w:rsidR="00F2310B" w:rsidRDefault="00F2310B" w:rsidP="00C57E22">
            <w:pPr>
              <w:jc w:val="center"/>
            </w:pPr>
          </w:p>
        </w:tc>
        <w:tc>
          <w:tcPr>
            <w:tcW w:w="1828" w:type="dxa"/>
          </w:tcPr>
          <w:p w14:paraId="319F7EDF" w14:textId="758FD2D8" w:rsidR="00F2310B" w:rsidRDefault="00F2310B" w:rsidP="00C57E22">
            <w:pPr>
              <w:jc w:val="center"/>
            </w:pPr>
          </w:p>
        </w:tc>
      </w:tr>
      <w:tr w:rsidR="00F2310B" w14:paraId="3F826689" w14:textId="30DE26D0" w:rsidTr="00F2310B">
        <w:trPr>
          <w:trHeight w:val="1062"/>
        </w:trPr>
        <w:tc>
          <w:tcPr>
            <w:tcW w:w="2811" w:type="dxa"/>
            <w:shd w:val="clear" w:color="auto" w:fill="E7E6E6" w:themeFill="background2"/>
          </w:tcPr>
          <w:p w14:paraId="67A63EA5" w14:textId="0CF73513" w:rsidR="00F2310B" w:rsidRPr="00311013" w:rsidRDefault="00F2310B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Tally</w:t>
            </w:r>
          </w:p>
          <w:p w14:paraId="17473421" w14:textId="687DBBD4" w:rsidR="00F2310B" w:rsidRPr="00311013" w:rsidRDefault="00F2310B" w:rsidP="00C57E22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21A79C7F" w14:textId="77777777" w:rsidR="00F2310B" w:rsidRDefault="00F2310B" w:rsidP="00C57E22">
            <w:pPr>
              <w:jc w:val="center"/>
            </w:pPr>
          </w:p>
        </w:tc>
        <w:tc>
          <w:tcPr>
            <w:tcW w:w="1902" w:type="dxa"/>
          </w:tcPr>
          <w:p w14:paraId="362B8B0E" w14:textId="77777777" w:rsidR="00F2310B" w:rsidRDefault="00F2310B" w:rsidP="00C57E22">
            <w:pPr>
              <w:jc w:val="center"/>
            </w:pPr>
          </w:p>
        </w:tc>
        <w:tc>
          <w:tcPr>
            <w:tcW w:w="1892" w:type="dxa"/>
          </w:tcPr>
          <w:p w14:paraId="3ABEA687" w14:textId="77777777" w:rsidR="00F2310B" w:rsidRDefault="00F2310B" w:rsidP="00C57E22">
            <w:pPr>
              <w:jc w:val="center"/>
            </w:pPr>
          </w:p>
        </w:tc>
        <w:tc>
          <w:tcPr>
            <w:tcW w:w="1828" w:type="dxa"/>
          </w:tcPr>
          <w:p w14:paraId="5583B6A1" w14:textId="6CB6C55E" w:rsidR="00F2310B" w:rsidRDefault="00F2310B" w:rsidP="00C57E22">
            <w:pPr>
              <w:jc w:val="center"/>
            </w:pPr>
          </w:p>
        </w:tc>
      </w:tr>
      <w:tr w:rsidR="00F2310B" w14:paraId="67B8B6B3" w14:textId="77777777" w:rsidTr="00F2310B">
        <w:trPr>
          <w:trHeight w:val="1062"/>
        </w:trPr>
        <w:tc>
          <w:tcPr>
            <w:tcW w:w="2811" w:type="dxa"/>
            <w:shd w:val="clear" w:color="auto" w:fill="E7E6E6" w:themeFill="background2"/>
          </w:tcPr>
          <w:p w14:paraId="163403BC" w14:textId="67032930" w:rsidR="00F2310B" w:rsidRDefault="00F2310B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Weight</w:t>
            </w:r>
          </w:p>
        </w:tc>
        <w:tc>
          <w:tcPr>
            <w:tcW w:w="1984" w:type="dxa"/>
          </w:tcPr>
          <w:p w14:paraId="64800DC6" w14:textId="77777777" w:rsidR="00F2310B" w:rsidRDefault="00F2310B" w:rsidP="00C57E22">
            <w:pPr>
              <w:jc w:val="center"/>
            </w:pPr>
          </w:p>
        </w:tc>
        <w:tc>
          <w:tcPr>
            <w:tcW w:w="1902" w:type="dxa"/>
          </w:tcPr>
          <w:p w14:paraId="1F9D53E7" w14:textId="77777777" w:rsidR="00F2310B" w:rsidRDefault="00F2310B" w:rsidP="00C57E22">
            <w:pPr>
              <w:jc w:val="center"/>
            </w:pPr>
          </w:p>
        </w:tc>
        <w:tc>
          <w:tcPr>
            <w:tcW w:w="1892" w:type="dxa"/>
          </w:tcPr>
          <w:p w14:paraId="71A878C4" w14:textId="77777777" w:rsidR="00F2310B" w:rsidRDefault="00F2310B" w:rsidP="00C57E22">
            <w:pPr>
              <w:jc w:val="center"/>
            </w:pPr>
          </w:p>
        </w:tc>
        <w:tc>
          <w:tcPr>
            <w:tcW w:w="1828" w:type="dxa"/>
          </w:tcPr>
          <w:p w14:paraId="672DEBB7" w14:textId="77777777" w:rsidR="00F2310B" w:rsidRDefault="00F2310B" w:rsidP="00C57E22">
            <w:pPr>
              <w:jc w:val="center"/>
            </w:pPr>
          </w:p>
        </w:tc>
      </w:tr>
    </w:tbl>
    <w:p w14:paraId="2B02BC47" w14:textId="77777777" w:rsidR="00684C94" w:rsidRDefault="0085492C" w:rsidP="00311013"/>
    <w:sectPr w:rsidR="00684C94" w:rsidSect="001B0D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4BAA9" w14:textId="77777777" w:rsidR="0085492C" w:rsidRDefault="0085492C" w:rsidP="005B749F">
      <w:r>
        <w:separator/>
      </w:r>
    </w:p>
  </w:endnote>
  <w:endnote w:type="continuationSeparator" w:id="0">
    <w:p w14:paraId="60F8B2EE" w14:textId="77777777" w:rsidR="0085492C" w:rsidRDefault="0085492C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D91E4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3DBC6" wp14:editId="1BB2F839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E129E" w14:textId="77777777" w:rsidR="0085492C" w:rsidRDefault="0085492C" w:rsidP="005B749F">
      <w:r>
        <w:separator/>
      </w:r>
    </w:p>
  </w:footnote>
  <w:footnote w:type="continuationSeparator" w:id="0">
    <w:p w14:paraId="1B2FE3AB" w14:textId="77777777" w:rsidR="0085492C" w:rsidRDefault="0085492C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FDEC0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4EB17054" wp14:editId="082F2ED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35113375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13"/>
    <w:rsid w:val="00017FD2"/>
    <w:rsid w:val="0018319D"/>
    <w:rsid w:val="001B0DCC"/>
    <w:rsid w:val="00204A49"/>
    <w:rsid w:val="00305BD0"/>
    <w:rsid w:val="00311013"/>
    <w:rsid w:val="00376D22"/>
    <w:rsid w:val="00413C4B"/>
    <w:rsid w:val="005B749F"/>
    <w:rsid w:val="005E18AB"/>
    <w:rsid w:val="006B5665"/>
    <w:rsid w:val="0085492C"/>
    <w:rsid w:val="00AB7A8D"/>
    <w:rsid w:val="00B96389"/>
    <w:rsid w:val="00BB3673"/>
    <w:rsid w:val="00C57E22"/>
    <w:rsid w:val="00DD45BB"/>
    <w:rsid w:val="00EE4E08"/>
    <w:rsid w:val="00F13B9D"/>
    <w:rsid w:val="00F2310B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4B436"/>
  <w15:chartTrackingRefBased/>
  <w15:docId w15:val="{1D9AEB0A-BA90-A549-B44C-A89687DB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table" w:styleId="TableGrid">
    <w:name w:val="Table Grid"/>
    <w:basedOn w:val="TableNormal"/>
    <w:uiPriority w:val="39"/>
    <w:rsid w:val="0031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2</cp:revision>
  <dcterms:created xsi:type="dcterms:W3CDTF">2022-02-28T17:48:00Z</dcterms:created>
  <dcterms:modified xsi:type="dcterms:W3CDTF">2022-02-28T17:48:00Z</dcterms:modified>
</cp:coreProperties>
</file>