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F550F" w14:textId="143CD49E" w:rsidR="00CB3F4C" w:rsidRDefault="00357BF6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Clothing Swap</w:t>
      </w:r>
      <w:r w:rsidR="00CB3F4C" w:rsidRPr="00CB3F4C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</w:t>
      </w: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Event</w:t>
      </w:r>
      <w:r w:rsidR="00CB3F4C" w:rsidRPr="00CB3F4C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Organizer</w:t>
      </w:r>
    </w:p>
    <w:p w14:paraId="693EFE7B" w14:textId="6EEBC0B6" w:rsidR="00CB3F4C" w:rsidRDefault="00CB3F4C" w:rsidP="00CB3F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CB3F4C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 xml:space="preserve">Our </w:t>
      </w:r>
      <w:r w:rsidR="00357BF6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>Clothing Swap</w:t>
      </w:r>
      <w:r w:rsidRPr="00CB3F4C">
        <w:rPr>
          <w:rFonts w:ascii="Gilroy ExtraBold" w:eastAsia="Times New Roman" w:hAnsi="Gilroy ExtraBold" w:cs="Times New Roman"/>
          <w:b/>
          <w:bCs/>
          <w:color w:val="4D9836"/>
          <w:sz w:val="22"/>
          <w:szCs w:val="22"/>
        </w:rPr>
        <w:t xml:space="preserve"> Team Is</w:t>
      </w:r>
      <w:r w:rsidRPr="00CB3F4C">
        <w:rPr>
          <w:rFonts w:ascii="Gilroy Light" w:eastAsia="Times New Roman" w:hAnsi="Gilroy Light" w:cs="Times New Roman"/>
          <w:color w:val="4D9836"/>
          <w:sz w:val="22"/>
          <w:szCs w:val="22"/>
        </w:rPr>
        <w:t xml:space="preserve"> 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>(list core team members who will be managing this project)</w:t>
      </w:r>
    </w:p>
    <w:p w14:paraId="30B5B350" w14:textId="77777777" w:rsidR="00CB3F4C" w:rsidRDefault="00CB3F4C" w:rsidP="00CB3F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520"/>
        <w:gridCol w:w="2520"/>
        <w:gridCol w:w="2582"/>
      </w:tblGrid>
      <w:tr w:rsidR="00CB3F4C" w:rsidRPr="00CB3F4C" w14:paraId="0B51A220" w14:textId="77777777" w:rsidTr="00CB3F4C">
        <w:trPr>
          <w:trHeight w:val="288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DCDA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7A6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87C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A646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CB3F4C" w:rsidRPr="00CB3F4C" w14:paraId="466FA7D0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5F2B" w14:textId="77777777" w:rsidR="00CB3F4C" w:rsidRPr="00CB3F4C" w:rsidRDefault="00CB3F4C" w:rsidP="00CB3F4C">
            <w:pPr>
              <w:numPr>
                <w:ilvl w:val="0"/>
                <w:numId w:val="1"/>
              </w:numPr>
              <w:spacing w:before="100" w:beforeAutospacing="1" w:after="100" w:afterAutospacing="1"/>
              <w:ind w:left="343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E1A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356F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6. 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988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068BF8E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B57F" w14:textId="77777777" w:rsidR="00CB3F4C" w:rsidRPr="00CB3F4C" w:rsidRDefault="00CB3F4C" w:rsidP="00CB3F4C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A84B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394F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7. 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7367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5B31EF4C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AE00" w14:textId="77777777" w:rsidR="00CB3F4C" w:rsidRPr="00CB3F4C" w:rsidRDefault="00CB3F4C" w:rsidP="00CB3F4C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FCCE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5DA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8. 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A77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0E2021FE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0E81" w14:textId="77777777" w:rsidR="00CB3F4C" w:rsidRPr="00CB3F4C" w:rsidRDefault="00CB3F4C" w:rsidP="00CB3F4C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20D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9D03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9. 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4092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3F4C" w:rsidRPr="00CB3F4C" w14:paraId="3DBA302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D7FB" w14:textId="77777777" w:rsidR="00CB3F4C" w:rsidRPr="00CB3F4C" w:rsidRDefault="00CB3F4C" w:rsidP="00CB3F4C">
            <w:pPr>
              <w:numPr>
                <w:ilvl w:val="0"/>
                <w:numId w:val="5"/>
              </w:num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6F54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DBC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  <w:r w:rsidRPr="00CB3F4C"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10. 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535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AD5683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580AB92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2E6CE99A" w14:textId="64C722CC" w:rsidR="00CB3F4C" w:rsidRPr="00CB3F4C" w:rsidRDefault="00CB3F4C" w:rsidP="00CB3F4C">
      <w:pPr>
        <w:rPr>
          <w:rFonts w:ascii="Times New Roman" w:eastAsia="Times New Roman" w:hAnsi="Times New Roman" w:cs="Times New Roman"/>
        </w:rPr>
      </w:pP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 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Our </w:t>
      </w:r>
      <w:r w:rsidR="00357BF6">
        <w:rPr>
          <w:rFonts w:ascii="Gilroy Light" w:eastAsia="Times New Roman" w:hAnsi="Gilroy Light" w:cs="Times New Roman"/>
          <w:color w:val="000000"/>
          <w:sz w:val="22"/>
          <w:szCs w:val="22"/>
        </w:rPr>
        <w:t>Clothing Swap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Campaign will begin on ____________ and end on  ____________.</w:t>
      </w:r>
    </w:p>
    <w:p w14:paraId="234A7EC8" w14:textId="77777777" w:rsidR="00CB3F4C" w:rsidRPr="00CB3F4C" w:rsidRDefault="00CB3F4C" w:rsidP="00CB3F4C">
      <w:pPr>
        <w:rPr>
          <w:rFonts w:ascii="Times New Roman" w:eastAsia="Times New Roman" w:hAnsi="Times New Roman" w:cs="Times New Roman"/>
        </w:rPr>
      </w:pP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>(Date)</w:t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</w:r>
      <w:r w:rsidRPr="00CB3F4C">
        <w:rPr>
          <w:rFonts w:ascii="Gilroy Light" w:eastAsia="Times New Roman" w:hAnsi="Gilroy Light" w:cs="Times New Roman"/>
          <w:color w:val="000000"/>
          <w:sz w:val="22"/>
          <w:szCs w:val="22"/>
        </w:rPr>
        <w:tab/>
        <w:t>    (Date)</w:t>
      </w:r>
    </w:p>
    <w:p w14:paraId="7BEE7D38" w14:textId="77777777" w:rsidR="00684C94" w:rsidRDefault="008C21C3" w:rsidP="00CB3F4C">
      <w:pPr>
        <w:jc w:val="center"/>
      </w:pPr>
    </w:p>
    <w:p w14:paraId="0746C0E3" w14:textId="7FD059D8" w:rsidR="00CB3F4C" w:rsidRDefault="00357BF6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</w:rPr>
      </w:pPr>
      <w:r>
        <w:rPr>
          <w:rFonts w:ascii="Gilroy ExtraBold" w:eastAsia="Times New Roman" w:hAnsi="Gilroy ExtraBold" w:cs="Times New Roman"/>
          <w:b/>
          <w:bCs/>
          <w:color w:val="4D9836"/>
        </w:rPr>
        <w:t>Clothing Swap</w:t>
      </w:r>
      <w:r w:rsidR="00CB3F4C" w:rsidRPr="00CB3F4C">
        <w:rPr>
          <w:rFonts w:ascii="Gilroy ExtraBold" w:eastAsia="Times New Roman" w:hAnsi="Gilroy ExtraBold" w:cs="Times New Roman"/>
          <w:b/>
          <w:bCs/>
          <w:color w:val="4D9836"/>
        </w:rPr>
        <w:t xml:space="preserve"> Details</w:t>
      </w:r>
    </w:p>
    <w:p w14:paraId="40627B8A" w14:textId="77777777" w:rsidR="00CB3F4C" w:rsidRDefault="00CB3F4C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414"/>
      </w:tblGrid>
      <w:tr w:rsidR="00CB3F4C" w14:paraId="4BBFE50A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D2A2404" w14:textId="43181D1A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Location of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Clothing Swap</w:t>
            </w:r>
          </w:p>
        </w:tc>
        <w:tc>
          <w:tcPr>
            <w:tcW w:w="6161" w:type="dxa"/>
          </w:tcPr>
          <w:p w14:paraId="74B480D8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66FD9631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BC2932B" w14:textId="4CA3EE9D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Date of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Clothing Swap</w:t>
            </w:r>
          </w:p>
        </w:tc>
        <w:tc>
          <w:tcPr>
            <w:tcW w:w="6161" w:type="dxa"/>
          </w:tcPr>
          <w:p w14:paraId="129486A1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13BB542D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2977CF7C" w14:textId="214535BE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Time of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Clothing Swap</w:t>
            </w:r>
          </w:p>
        </w:tc>
        <w:tc>
          <w:tcPr>
            <w:tcW w:w="6161" w:type="dxa"/>
          </w:tcPr>
          <w:p w14:paraId="745FA149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39EFE6DA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1498F022" w14:textId="59174D88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Duration of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Clothing Swap</w:t>
            </w:r>
          </w:p>
        </w:tc>
        <w:tc>
          <w:tcPr>
            <w:tcW w:w="6161" w:type="dxa"/>
          </w:tcPr>
          <w:p w14:paraId="4A40FB27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6D8CA074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378115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Materials Needed</w:t>
            </w:r>
          </w:p>
        </w:tc>
        <w:tc>
          <w:tcPr>
            <w:tcW w:w="6161" w:type="dxa"/>
          </w:tcPr>
          <w:p w14:paraId="703CF4EA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15FDE125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6F46E43" w14:textId="5D1389DF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Collected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clothes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will be </w:t>
            </w:r>
            <w:r w:rsidR="00357BF6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stored</w:t>
            </w: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 xml:space="preserve"> at…</w:t>
            </w:r>
          </w:p>
        </w:tc>
        <w:tc>
          <w:tcPr>
            <w:tcW w:w="6161" w:type="dxa"/>
          </w:tcPr>
          <w:p w14:paraId="2A36DE60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0A005C5B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7B2FADE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Other</w:t>
            </w:r>
          </w:p>
          <w:p w14:paraId="384EF9DB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_______________________________</w:t>
            </w:r>
          </w:p>
        </w:tc>
        <w:tc>
          <w:tcPr>
            <w:tcW w:w="6161" w:type="dxa"/>
          </w:tcPr>
          <w:p w14:paraId="48D40CEB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3F4C" w14:paraId="7500E7C2" w14:textId="77777777" w:rsidTr="00CB3F4C">
        <w:trPr>
          <w:trHeight w:val="720"/>
        </w:trPr>
        <w:tc>
          <w:tcPr>
            <w:tcW w:w="3055" w:type="dxa"/>
            <w:shd w:val="clear" w:color="auto" w:fill="DBDBDB" w:themeFill="accent3" w:themeFillTint="66"/>
          </w:tcPr>
          <w:p w14:paraId="4AE3BF63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Other</w:t>
            </w:r>
          </w:p>
          <w:p w14:paraId="1E3218E0" w14:textId="77777777" w:rsidR="00CB3F4C" w:rsidRPr="00CB3F4C" w:rsidRDefault="00CB3F4C" w:rsidP="00CB3F4C">
            <w:pPr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</w:pPr>
            <w:r w:rsidRPr="00CB3F4C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</w:rPr>
              <w:t>_______________________________</w:t>
            </w:r>
          </w:p>
        </w:tc>
        <w:tc>
          <w:tcPr>
            <w:tcW w:w="6161" w:type="dxa"/>
          </w:tcPr>
          <w:p w14:paraId="02F11009" w14:textId="77777777" w:rsidR="00CB3F4C" w:rsidRDefault="00CB3F4C" w:rsidP="00CB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EC7EA0D" w14:textId="77777777" w:rsidR="00CB3F4C" w:rsidRDefault="00CB3F4C" w:rsidP="00CB3F4C"/>
    <w:sectPr w:rsidR="00CB3F4C" w:rsidSect="001B0D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4B0AD" w14:textId="77777777" w:rsidR="008C21C3" w:rsidRDefault="008C21C3" w:rsidP="005B749F">
      <w:r>
        <w:separator/>
      </w:r>
    </w:p>
  </w:endnote>
  <w:endnote w:type="continuationSeparator" w:id="0">
    <w:p w14:paraId="442E71CF" w14:textId="77777777" w:rsidR="008C21C3" w:rsidRDefault="008C21C3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3D5F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C9F4A" wp14:editId="4347A51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5F17D" w14:textId="77777777" w:rsidR="008C21C3" w:rsidRDefault="008C21C3" w:rsidP="005B749F">
      <w:r>
        <w:separator/>
      </w:r>
    </w:p>
  </w:footnote>
  <w:footnote w:type="continuationSeparator" w:id="0">
    <w:p w14:paraId="0C5E29A2" w14:textId="77777777" w:rsidR="008C21C3" w:rsidRDefault="008C21C3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2D202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0EB051A1" wp14:editId="1D384DC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55CF9F8C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F3B13"/>
    <w:multiLevelType w:val="multilevel"/>
    <w:tmpl w:val="E9CE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0E77"/>
    <w:multiLevelType w:val="multilevel"/>
    <w:tmpl w:val="3DD6B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493E"/>
    <w:multiLevelType w:val="multilevel"/>
    <w:tmpl w:val="0AD60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A38A9"/>
    <w:multiLevelType w:val="multilevel"/>
    <w:tmpl w:val="F4EA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C7D8C"/>
    <w:multiLevelType w:val="multilevel"/>
    <w:tmpl w:val="4DA4D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C"/>
    <w:rsid w:val="001B0DCC"/>
    <w:rsid w:val="00204A49"/>
    <w:rsid w:val="00275FFE"/>
    <w:rsid w:val="00357BF6"/>
    <w:rsid w:val="005B6B35"/>
    <w:rsid w:val="005B749F"/>
    <w:rsid w:val="005E18AB"/>
    <w:rsid w:val="008B6994"/>
    <w:rsid w:val="008C21C3"/>
    <w:rsid w:val="00AB7A8D"/>
    <w:rsid w:val="00AD582E"/>
    <w:rsid w:val="00AE1FE5"/>
    <w:rsid w:val="00CB3F4C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49573"/>
  <w15:chartTrackingRefBased/>
  <w15:docId w15:val="{4622498C-C930-DE41-AF63-80174DC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/>
    <w:unhideWhenUsed/>
    <w:rsid w:val="00CB3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4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2</cp:revision>
  <dcterms:created xsi:type="dcterms:W3CDTF">2022-08-11T19:56:00Z</dcterms:created>
  <dcterms:modified xsi:type="dcterms:W3CDTF">2022-08-11T19:56:00Z</dcterms:modified>
</cp:coreProperties>
</file>